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5362" w:rsidRPr="00751F6B" w:rsidRDefault="00D75362" w:rsidP="00CC4D9D"/>
    <w:p w:rsidR="00D75362" w:rsidRPr="00751F6B" w:rsidRDefault="00D75362" w:rsidP="000B03E3">
      <w:pPr>
        <w:jc w:val="center"/>
      </w:pPr>
      <w:r w:rsidRPr="00751F6B">
        <w:t>РОССИЙСКАЯ  ФЕДЕРАЦИЯ</w:t>
      </w:r>
    </w:p>
    <w:p w:rsidR="00D75362" w:rsidRPr="00751F6B" w:rsidRDefault="00D75362" w:rsidP="000B03E3">
      <w:pPr>
        <w:jc w:val="center"/>
      </w:pPr>
      <w:r w:rsidRPr="00751F6B">
        <w:t>АДМИНИСТРАЦИЯ ПОСЕЛКА РАМАСУХА</w:t>
      </w:r>
    </w:p>
    <w:p w:rsidR="00D75362" w:rsidRPr="00751F6B" w:rsidRDefault="00D75362" w:rsidP="000B03E3">
      <w:pPr>
        <w:jc w:val="center"/>
      </w:pPr>
      <w:r w:rsidRPr="00751F6B">
        <w:t>ПОЧЕПСКОГО РАЙОНА   БРЯНСКОЙ ОБЛАСТИ</w:t>
      </w:r>
    </w:p>
    <w:p w:rsidR="00D75362" w:rsidRPr="00751F6B" w:rsidRDefault="00D75362" w:rsidP="000B03E3">
      <w:pPr>
        <w:jc w:val="center"/>
      </w:pPr>
    </w:p>
    <w:p w:rsidR="00D75362" w:rsidRPr="00751F6B" w:rsidRDefault="00D75362" w:rsidP="00F37A00">
      <w:pPr>
        <w:jc w:val="center"/>
      </w:pPr>
      <w:bookmarkStart w:id="0" w:name="_GoBack"/>
      <w:bookmarkEnd w:id="0"/>
      <w:r>
        <w:t>ПОСТАНОВЛЕНИЕ</w:t>
      </w:r>
    </w:p>
    <w:p w:rsidR="00D75362" w:rsidRPr="00751F6B" w:rsidRDefault="00D75362" w:rsidP="000B03E3">
      <w:r>
        <w:t>От 07</w:t>
      </w:r>
      <w:r w:rsidRPr="00751F6B">
        <w:t>.0</w:t>
      </w:r>
      <w:r>
        <w:t>6</w:t>
      </w:r>
      <w:r w:rsidRPr="00751F6B">
        <w:t>.202</w:t>
      </w:r>
      <w:r>
        <w:t>2</w:t>
      </w:r>
      <w:r w:rsidRPr="00751F6B">
        <w:t xml:space="preserve"> г.  №  </w:t>
      </w:r>
      <w:r>
        <w:t>22</w:t>
      </w:r>
    </w:p>
    <w:p w:rsidR="00D75362" w:rsidRPr="00751F6B" w:rsidRDefault="00D75362" w:rsidP="000B03E3">
      <w:r w:rsidRPr="00751F6B">
        <w:t xml:space="preserve">Пос. Рамасуха </w:t>
      </w:r>
    </w:p>
    <w:p w:rsidR="00D75362" w:rsidRDefault="00D75362" w:rsidP="00751F6B">
      <w:pPr>
        <w:pStyle w:val="ListParagraph"/>
        <w:shd w:val="clear" w:color="auto" w:fill="FFFFFF"/>
        <w:autoSpaceDE w:val="0"/>
        <w:autoSpaceDN w:val="0"/>
        <w:adjustRightInd w:val="0"/>
        <w:ind w:left="660"/>
        <w:jc w:val="both"/>
        <w:rPr>
          <w:rFonts w:eastAsia="Arial Unicode MS"/>
        </w:rPr>
      </w:pPr>
    </w:p>
    <w:p w:rsidR="00D75362" w:rsidRDefault="00D75362" w:rsidP="000B03E3">
      <w:pPr>
        <w:jc w:val="both"/>
      </w:pPr>
      <w:r>
        <w:t xml:space="preserve"> О проведении месячника безопасности </w:t>
      </w:r>
    </w:p>
    <w:p w:rsidR="00D75362" w:rsidRDefault="00D75362" w:rsidP="000B03E3">
      <w:pPr>
        <w:jc w:val="both"/>
      </w:pPr>
      <w:r>
        <w:t xml:space="preserve">на водных объектах в летний период </w:t>
      </w:r>
    </w:p>
    <w:p w:rsidR="00D75362" w:rsidRDefault="00D75362" w:rsidP="000B03E3">
      <w:pPr>
        <w:jc w:val="both"/>
      </w:pPr>
      <w:r>
        <w:t>на территории поселка Рамасуха в 2022 году</w:t>
      </w:r>
    </w:p>
    <w:p w:rsidR="00D75362" w:rsidRDefault="00D75362" w:rsidP="000B03E3">
      <w:pPr>
        <w:jc w:val="both"/>
      </w:pPr>
    </w:p>
    <w:p w:rsidR="00D75362" w:rsidRDefault="00D75362" w:rsidP="000B03E3">
      <w:pPr>
        <w:jc w:val="both"/>
      </w:pPr>
      <w:r>
        <w:t xml:space="preserve">      В соответствии с Федеральным законом от 06.10.2003 № 131-ФЗ «об общих принципах организации местного самоуправления в Российской Федерации», Постановления администрации Почепского района от 03.06.2022 № 826 « О проведении месячника безопасности на водных объектах в летний период на территории Почепского муниципального района в 2022 году» и в целях обеспечения безопасности жизни людей на водоеме поселка, администрация поселка Рамасуха </w:t>
      </w:r>
    </w:p>
    <w:p w:rsidR="00D75362" w:rsidRDefault="00D75362" w:rsidP="000B03E3">
      <w:pPr>
        <w:jc w:val="both"/>
      </w:pPr>
    </w:p>
    <w:p w:rsidR="00D75362" w:rsidRDefault="00D75362" w:rsidP="000B03E3">
      <w:pPr>
        <w:jc w:val="both"/>
      </w:pPr>
      <w:r>
        <w:t>ПОСТАНОВЛЯЕТ:</w:t>
      </w:r>
    </w:p>
    <w:p w:rsidR="00D75362" w:rsidRDefault="00D75362" w:rsidP="000B03E3">
      <w:pPr>
        <w:jc w:val="both"/>
      </w:pPr>
    </w:p>
    <w:p w:rsidR="00D75362" w:rsidRDefault="00D75362" w:rsidP="00242C81">
      <w:pPr>
        <w:numPr>
          <w:ilvl w:val="0"/>
          <w:numId w:val="5"/>
        </w:numPr>
        <w:jc w:val="both"/>
      </w:pPr>
      <w:r>
        <w:t>Провести месячник безопасности на водном  объекте поселка Рамасуха в период с 10 июня по 10 июля 2022 года.</w:t>
      </w:r>
    </w:p>
    <w:p w:rsidR="00D75362" w:rsidRDefault="00D75362" w:rsidP="00242C81">
      <w:pPr>
        <w:numPr>
          <w:ilvl w:val="0"/>
          <w:numId w:val="5"/>
        </w:numPr>
        <w:jc w:val="both"/>
      </w:pPr>
      <w:r>
        <w:t>Утвердить прилагаемый план мероприятий по проведению месячника безопасности на водном объекте поселка Рамасуха.</w:t>
      </w:r>
    </w:p>
    <w:p w:rsidR="00D75362" w:rsidRDefault="00D75362" w:rsidP="00242C81">
      <w:pPr>
        <w:numPr>
          <w:ilvl w:val="0"/>
          <w:numId w:val="5"/>
        </w:numPr>
        <w:jc w:val="both"/>
      </w:pPr>
      <w:r>
        <w:t xml:space="preserve"> </w:t>
      </w:r>
      <w:r w:rsidRPr="00C66A23">
        <w:t>Настоящее постановление подлежит официальном</w:t>
      </w:r>
      <w:r>
        <w:t xml:space="preserve">у опубликованию (обнародованию) </w:t>
      </w:r>
      <w:r w:rsidRPr="00C66A23">
        <w:t>в установленном порядке  и размещению в сети Интернет на официальном сайте  администрации поселка Рамасуха.</w:t>
      </w:r>
    </w:p>
    <w:p w:rsidR="00D75362" w:rsidRDefault="00D75362" w:rsidP="00242C81">
      <w:pPr>
        <w:numPr>
          <w:ilvl w:val="0"/>
          <w:numId w:val="5"/>
        </w:numPr>
        <w:jc w:val="both"/>
      </w:pPr>
      <w:r>
        <w:t>Контроль за исполнением настоящего постановления оставляю за собой.</w:t>
      </w:r>
    </w:p>
    <w:p w:rsidR="00D75362" w:rsidRDefault="00D75362" w:rsidP="000B03E3">
      <w:pPr>
        <w:jc w:val="both"/>
      </w:pPr>
    </w:p>
    <w:p w:rsidR="00D75362" w:rsidRPr="00751F6B" w:rsidRDefault="00D75362" w:rsidP="000B03E3">
      <w:pPr>
        <w:jc w:val="both"/>
      </w:pPr>
    </w:p>
    <w:p w:rsidR="00D75362" w:rsidRDefault="00D75362" w:rsidP="000B03E3">
      <w:pPr>
        <w:jc w:val="both"/>
      </w:pPr>
    </w:p>
    <w:p w:rsidR="00D75362" w:rsidRPr="00751F6B" w:rsidRDefault="00D75362" w:rsidP="000B03E3">
      <w:pPr>
        <w:jc w:val="both"/>
      </w:pPr>
    </w:p>
    <w:p w:rsidR="00D75362" w:rsidRPr="00751F6B" w:rsidRDefault="00D75362" w:rsidP="000B03E3">
      <w:r w:rsidRPr="00751F6B">
        <w:t xml:space="preserve">Глава администрации </w:t>
      </w:r>
    </w:p>
    <w:p w:rsidR="00D75362" w:rsidRPr="00751F6B" w:rsidRDefault="00D75362" w:rsidP="000B03E3">
      <w:r w:rsidRPr="00751F6B">
        <w:t>Пос. Рамасуха                                                                                  Е.М. Лощихина</w:t>
      </w:r>
    </w:p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/>
    <w:p w:rsidR="00D75362" w:rsidRDefault="00D75362" w:rsidP="00E568C2">
      <w:pPr>
        <w:jc w:val="right"/>
      </w:pPr>
      <w:r>
        <w:t xml:space="preserve">Приложение  к постановлению </w:t>
      </w:r>
    </w:p>
    <w:p w:rsidR="00D75362" w:rsidRDefault="00D75362" w:rsidP="008A7CA2">
      <w:pPr>
        <w:jc w:val="right"/>
      </w:pPr>
      <w:r>
        <w:t>Администрации поселка Рамасуха</w:t>
      </w:r>
    </w:p>
    <w:p w:rsidR="00D75362" w:rsidRDefault="00D75362" w:rsidP="008A7CA2">
      <w:pPr>
        <w:jc w:val="right"/>
      </w:pPr>
      <w:r>
        <w:t>От 07</w:t>
      </w:r>
      <w:r w:rsidRPr="00751F6B">
        <w:t>.0</w:t>
      </w:r>
      <w:r>
        <w:t>6</w:t>
      </w:r>
      <w:r w:rsidRPr="00751F6B">
        <w:t>.202</w:t>
      </w:r>
      <w:r>
        <w:t>2</w:t>
      </w:r>
      <w:r w:rsidRPr="00751F6B">
        <w:t xml:space="preserve"> г.  №  </w:t>
      </w:r>
      <w:r>
        <w:t>22</w:t>
      </w:r>
    </w:p>
    <w:p w:rsidR="00D75362" w:rsidRDefault="00D75362" w:rsidP="008A7CA2">
      <w:pPr>
        <w:jc w:val="right"/>
      </w:pPr>
    </w:p>
    <w:p w:rsidR="00D75362" w:rsidRDefault="00D75362" w:rsidP="008A7CA2">
      <w:pPr>
        <w:jc w:val="center"/>
      </w:pPr>
      <w:r>
        <w:t>План мероприятий</w:t>
      </w:r>
    </w:p>
    <w:p w:rsidR="00D75362" w:rsidRDefault="00D75362" w:rsidP="008A7CA2">
      <w:pPr>
        <w:jc w:val="center"/>
      </w:pPr>
      <w:r>
        <w:t>По продлению месячника безопасности на водном объекте в поселке Рамасуха в 2022 году</w:t>
      </w:r>
    </w:p>
    <w:p w:rsidR="00D75362" w:rsidRDefault="00D75362" w:rsidP="008A7CA2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28"/>
        <w:gridCol w:w="3957"/>
        <w:gridCol w:w="2393"/>
        <w:gridCol w:w="2393"/>
      </w:tblGrid>
      <w:tr w:rsidR="00D75362" w:rsidTr="00B85B40">
        <w:tc>
          <w:tcPr>
            <w:tcW w:w="828" w:type="dxa"/>
          </w:tcPr>
          <w:p w:rsidR="00D75362" w:rsidRDefault="00D75362" w:rsidP="00B85B40">
            <w:pPr>
              <w:jc w:val="center"/>
            </w:pPr>
            <w:r>
              <w:t>№</w:t>
            </w:r>
          </w:p>
          <w:p w:rsidR="00D75362" w:rsidRDefault="00D75362" w:rsidP="00B85B40">
            <w:pPr>
              <w:jc w:val="center"/>
            </w:pPr>
            <w:r>
              <w:t>п/п</w:t>
            </w:r>
          </w:p>
        </w:tc>
        <w:tc>
          <w:tcPr>
            <w:tcW w:w="3957" w:type="dxa"/>
          </w:tcPr>
          <w:p w:rsidR="00D75362" w:rsidRDefault="00D75362" w:rsidP="00B85B40">
            <w:pPr>
              <w:jc w:val="center"/>
            </w:pPr>
            <w:r>
              <w:t>Наименование мероприятия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>Срок исполнения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>Исполнители</w:t>
            </w:r>
          </w:p>
        </w:tc>
      </w:tr>
      <w:tr w:rsidR="00D75362" w:rsidTr="00B85B40">
        <w:tc>
          <w:tcPr>
            <w:tcW w:w="828" w:type="dxa"/>
          </w:tcPr>
          <w:p w:rsidR="00D75362" w:rsidRDefault="00D75362" w:rsidP="00B85B40">
            <w:pPr>
              <w:jc w:val="center"/>
            </w:pPr>
            <w:r>
              <w:t>1.</w:t>
            </w:r>
          </w:p>
        </w:tc>
        <w:tc>
          <w:tcPr>
            <w:tcW w:w="3957" w:type="dxa"/>
          </w:tcPr>
          <w:p w:rsidR="00D75362" w:rsidRDefault="00D75362" w:rsidP="00B85B40">
            <w:pPr>
              <w:jc w:val="center"/>
            </w:pPr>
            <w:r>
              <w:t>Выявление и учет  мест  неорганизованного купания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>В течении месячника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 xml:space="preserve">Администрация </w:t>
            </w:r>
          </w:p>
        </w:tc>
      </w:tr>
      <w:tr w:rsidR="00D75362" w:rsidTr="00B85B40">
        <w:tc>
          <w:tcPr>
            <w:tcW w:w="828" w:type="dxa"/>
          </w:tcPr>
          <w:p w:rsidR="00D75362" w:rsidRDefault="00D75362" w:rsidP="00B85B40">
            <w:pPr>
              <w:jc w:val="center"/>
            </w:pPr>
            <w:r>
              <w:t>2.</w:t>
            </w:r>
          </w:p>
        </w:tc>
        <w:tc>
          <w:tcPr>
            <w:tcW w:w="3957" w:type="dxa"/>
          </w:tcPr>
          <w:p w:rsidR="00D75362" w:rsidRDefault="00D75362" w:rsidP="00B85B40">
            <w:pPr>
              <w:jc w:val="center"/>
            </w:pPr>
            <w:r>
              <w:t>Выставление знаков в местах, разрешенных, а также запрещенных для купания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>Администрация</w:t>
            </w:r>
          </w:p>
        </w:tc>
      </w:tr>
      <w:tr w:rsidR="00D75362" w:rsidTr="00B85B40">
        <w:tc>
          <w:tcPr>
            <w:tcW w:w="828" w:type="dxa"/>
          </w:tcPr>
          <w:p w:rsidR="00D75362" w:rsidRDefault="00D75362" w:rsidP="00B85B40">
            <w:pPr>
              <w:jc w:val="center"/>
            </w:pPr>
            <w:r>
              <w:t>3.</w:t>
            </w:r>
          </w:p>
        </w:tc>
        <w:tc>
          <w:tcPr>
            <w:tcW w:w="3957" w:type="dxa"/>
          </w:tcPr>
          <w:p w:rsidR="00D75362" w:rsidRDefault="00D75362" w:rsidP="00B85B40">
            <w:pPr>
              <w:jc w:val="center"/>
            </w:pPr>
            <w:r>
              <w:t>Проведение рейдов и патрулирование мест массового отдыха населения у воды для обеспечения безопасности жизни людей и правопорядка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 xml:space="preserve">Администрация </w:t>
            </w:r>
          </w:p>
        </w:tc>
      </w:tr>
      <w:tr w:rsidR="00D75362" w:rsidTr="00B85B40">
        <w:tc>
          <w:tcPr>
            <w:tcW w:w="828" w:type="dxa"/>
          </w:tcPr>
          <w:p w:rsidR="00D75362" w:rsidRDefault="00D75362" w:rsidP="00B85B40">
            <w:pPr>
              <w:jc w:val="center"/>
            </w:pPr>
            <w:r>
              <w:t>4.</w:t>
            </w:r>
          </w:p>
        </w:tc>
        <w:tc>
          <w:tcPr>
            <w:tcW w:w="3957" w:type="dxa"/>
          </w:tcPr>
          <w:p w:rsidR="00D75362" w:rsidRDefault="00D75362" w:rsidP="00B85B40">
            <w:pPr>
              <w:jc w:val="center"/>
            </w:pPr>
            <w:r>
              <w:t>Проведение организационной и разъяснительной работы по предупреждению несчастных случаев на воде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>еженедельно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>Администрация</w:t>
            </w:r>
          </w:p>
        </w:tc>
      </w:tr>
      <w:tr w:rsidR="00D75362" w:rsidTr="00B85B40">
        <w:tc>
          <w:tcPr>
            <w:tcW w:w="828" w:type="dxa"/>
          </w:tcPr>
          <w:p w:rsidR="00D75362" w:rsidRDefault="00D75362" w:rsidP="00B85B40">
            <w:pPr>
              <w:jc w:val="center"/>
            </w:pPr>
            <w:r>
              <w:t>5.</w:t>
            </w:r>
          </w:p>
        </w:tc>
        <w:tc>
          <w:tcPr>
            <w:tcW w:w="3957" w:type="dxa"/>
          </w:tcPr>
          <w:p w:rsidR="00D75362" w:rsidRDefault="00D75362" w:rsidP="00B85B40">
            <w:pPr>
              <w:jc w:val="center"/>
            </w:pPr>
            <w:r>
              <w:t>Привлечение общественности, местных жителей к обеспечению безопасности людей на воде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>Постоянно в купальный сезон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>Администрация</w:t>
            </w:r>
          </w:p>
        </w:tc>
      </w:tr>
      <w:tr w:rsidR="00D75362" w:rsidTr="00B85B40">
        <w:tc>
          <w:tcPr>
            <w:tcW w:w="828" w:type="dxa"/>
          </w:tcPr>
          <w:p w:rsidR="00D75362" w:rsidRDefault="00D75362" w:rsidP="00B85B40">
            <w:pPr>
              <w:jc w:val="center"/>
            </w:pPr>
            <w:r>
              <w:t>6.</w:t>
            </w:r>
          </w:p>
        </w:tc>
        <w:tc>
          <w:tcPr>
            <w:tcW w:w="3957" w:type="dxa"/>
          </w:tcPr>
          <w:p w:rsidR="00D75362" w:rsidRDefault="00D75362" w:rsidP="00B85B40">
            <w:pPr>
              <w:jc w:val="center"/>
            </w:pPr>
            <w:r>
              <w:t xml:space="preserve">Изгоовление и распространение среди населения листовок по правилам безопасного поведения на воде 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 xml:space="preserve">Постоянно до начала купального сезона </w:t>
            </w:r>
          </w:p>
        </w:tc>
        <w:tc>
          <w:tcPr>
            <w:tcW w:w="2393" w:type="dxa"/>
          </w:tcPr>
          <w:p w:rsidR="00D75362" w:rsidRDefault="00D75362" w:rsidP="00B85B40">
            <w:pPr>
              <w:jc w:val="center"/>
            </w:pPr>
            <w:r>
              <w:t xml:space="preserve">Администрация </w:t>
            </w:r>
          </w:p>
        </w:tc>
      </w:tr>
    </w:tbl>
    <w:p w:rsidR="00D75362" w:rsidRPr="000B03E3" w:rsidRDefault="00D75362" w:rsidP="008A7CA2">
      <w:pPr>
        <w:jc w:val="center"/>
      </w:pPr>
    </w:p>
    <w:sectPr w:rsidR="00D75362" w:rsidRPr="000B03E3" w:rsidSect="00B33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34A8B"/>
    <w:multiLevelType w:val="hybridMultilevel"/>
    <w:tmpl w:val="C5BEAB8A"/>
    <w:lvl w:ilvl="0" w:tplc="F894E9C4">
      <w:start w:val="1"/>
      <w:numFmt w:val="decimal"/>
      <w:lvlText w:val="%1."/>
      <w:lvlJc w:val="left"/>
      <w:pPr>
        <w:ind w:left="107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1">
    <w:nsid w:val="08264F0C"/>
    <w:multiLevelType w:val="hybridMultilevel"/>
    <w:tmpl w:val="7910F714"/>
    <w:lvl w:ilvl="0" w:tplc="73F06064">
      <w:start w:val="1"/>
      <w:numFmt w:val="decimal"/>
      <w:lvlText w:val="%1."/>
      <w:lvlJc w:val="left"/>
      <w:pPr>
        <w:ind w:left="6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  <w:rPr>
        <w:rFonts w:cs="Times New Roman"/>
      </w:rPr>
    </w:lvl>
  </w:abstractNum>
  <w:abstractNum w:abstractNumId="2">
    <w:nsid w:val="64414F4E"/>
    <w:multiLevelType w:val="hybridMultilevel"/>
    <w:tmpl w:val="987AEAE2"/>
    <w:lvl w:ilvl="0" w:tplc="87A0A20E">
      <w:start w:val="1"/>
      <w:numFmt w:val="decimal"/>
      <w:lvlText w:val="%1."/>
      <w:lvlJc w:val="left"/>
      <w:pPr>
        <w:ind w:left="1100" w:hanging="390"/>
      </w:pPr>
      <w:rPr>
        <w:rFonts w:eastAsia="Times New Roman" w:cs="Times New Roman"/>
      </w:rPr>
    </w:lvl>
    <w:lvl w:ilvl="1" w:tplc="0419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abstractNum w:abstractNumId="3">
    <w:nsid w:val="75AF7DDB"/>
    <w:multiLevelType w:val="hybridMultilevel"/>
    <w:tmpl w:val="C5E2050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FAA710D"/>
    <w:multiLevelType w:val="hybridMultilevel"/>
    <w:tmpl w:val="732A7E2A"/>
    <w:lvl w:ilvl="0" w:tplc="A11E8FBA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03E3"/>
    <w:rsid w:val="000065BE"/>
    <w:rsid w:val="000107C9"/>
    <w:rsid w:val="000B03E3"/>
    <w:rsid w:val="000F3D02"/>
    <w:rsid w:val="00155800"/>
    <w:rsid w:val="001612B9"/>
    <w:rsid w:val="00172020"/>
    <w:rsid w:val="001E3F1B"/>
    <w:rsid w:val="001F65FB"/>
    <w:rsid w:val="00242C81"/>
    <w:rsid w:val="00307B7B"/>
    <w:rsid w:val="0032337F"/>
    <w:rsid w:val="00463166"/>
    <w:rsid w:val="004742C6"/>
    <w:rsid w:val="00483032"/>
    <w:rsid w:val="004E5195"/>
    <w:rsid w:val="004F4264"/>
    <w:rsid w:val="00547231"/>
    <w:rsid w:val="005950F9"/>
    <w:rsid w:val="005A667C"/>
    <w:rsid w:val="005E2694"/>
    <w:rsid w:val="006211B5"/>
    <w:rsid w:val="00654C48"/>
    <w:rsid w:val="00677D05"/>
    <w:rsid w:val="00694682"/>
    <w:rsid w:val="006B020F"/>
    <w:rsid w:val="006D053A"/>
    <w:rsid w:val="00751F6B"/>
    <w:rsid w:val="007829BC"/>
    <w:rsid w:val="00801332"/>
    <w:rsid w:val="008A7CA2"/>
    <w:rsid w:val="008D32E6"/>
    <w:rsid w:val="008E6CF1"/>
    <w:rsid w:val="00923BCB"/>
    <w:rsid w:val="00933C81"/>
    <w:rsid w:val="009B2B81"/>
    <w:rsid w:val="009E1C50"/>
    <w:rsid w:val="00A47962"/>
    <w:rsid w:val="00A94C25"/>
    <w:rsid w:val="00B146AC"/>
    <w:rsid w:val="00B338E0"/>
    <w:rsid w:val="00B54B5A"/>
    <w:rsid w:val="00B7270B"/>
    <w:rsid w:val="00B85B40"/>
    <w:rsid w:val="00BB53EE"/>
    <w:rsid w:val="00C052D9"/>
    <w:rsid w:val="00C66A23"/>
    <w:rsid w:val="00CC4D9D"/>
    <w:rsid w:val="00D6267A"/>
    <w:rsid w:val="00D75362"/>
    <w:rsid w:val="00DB5C07"/>
    <w:rsid w:val="00DC2B43"/>
    <w:rsid w:val="00E079A7"/>
    <w:rsid w:val="00E142BD"/>
    <w:rsid w:val="00E225ED"/>
    <w:rsid w:val="00E568C2"/>
    <w:rsid w:val="00F26849"/>
    <w:rsid w:val="00F37A00"/>
    <w:rsid w:val="00F96335"/>
    <w:rsid w:val="00FA711C"/>
    <w:rsid w:val="00FE35A9"/>
    <w:rsid w:val="00FF2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03E3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F963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654C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4C48"/>
    <w:rPr>
      <w:rFonts w:ascii="Tahoma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rsid w:val="00933C81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locked/>
    <w:rsid w:val="008A7CA2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414</TotalTime>
  <Pages>2</Pages>
  <Words>349</Words>
  <Characters>1994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Administration</dc:creator>
  <cp:keywords/>
  <dc:description/>
  <cp:lastModifiedBy>Пользователь</cp:lastModifiedBy>
  <cp:revision>28</cp:revision>
  <cp:lastPrinted>2022-01-13T06:50:00Z</cp:lastPrinted>
  <dcterms:created xsi:type="dcterms:W3CDTF">2019-09-16T22:37:00Z</dcterms:created>
  <dcterms:modified xsi:type="dcterms:W3CDTF">2022-06-16T06:50:00Z</dcterms:modified>
</cp:coreProperties>
</file>